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B8081" w14:textId="00B1FCD1" w:rsidR="008F617F" w:rsidRDefault="008F617F" w:rsidP="004E3CD1">
      <w:pPr>
        <w:pStyle w:val="NoSpacing"/>
      </w:pPr>
    </w:p>
    <w:p w14:paraId="3F644A84" w14:textId="5E2E38CD" w:rsidR="008F617F" w:rsidRDefault="00306714" w:rsidP="004E3CD1">
      <w:pPr>
        <w:pStyle w:val="NoSpacing"/>
      </w:pPr>
      <w:r>
        <w:t>100 amp service</w:t>
      </w:r>
    </w:p>
    <w:p w14:paraId="2E45F58D" w14:textId="77777777" w:rsidR="00306714" w:rsidRDefault="00306714" w:rsidP="004E3CD1">
      <w:pPr>
        <w:pStyle w:val="NoSpacing"/>
      </w:pPr>
    </w:p>
    <w:p w14:paraId="6B698C94" w14:textId="77777777" w:rsidR="00006566" w:rsidRPr="00610DF9" w:rsidRDefault="00006566" w:rsidP="004E3CD1">
      <w:pPr>
        <w:pStyle w:val="NoSpacing"/>
      </w:pPr>
    </w:p>
    <w:p w14:paraId="18922660" w14:textId="77777777" w:rsidR="00610DF9" w:rsidRPr="00610DF9" w:rsidRDefault="00610DF9" w:rsidP="004E3CD1">
      <w:pPr>
        <w:pStyle w:val="NoSpacing"/>
      </w:pPr>
    </w:p>
    <w:p w14:paraId="39D6DD15" w14:textId="77777777" w:rsidR="00610DF9" w:rsidRPr="00610DF9" w:rsidRDefault="00610DF9" w:rsidP="004E3CD1">
      <w:pPr>
        <w:pStyle w:val="NoSpacing"/>
      </w:pPr>
    </w:p>
    <w:p w14:paraId="02EC4EEA" w14:textId="77777777" w:rsidR="00610DF9" w:rsidRPr="00610DF9" w:rsidRDefault="00610DF9" w:rsidP="004E3CD1">
      <w:pPr>
        <w:pStyle w:val="NoSpacing"/>
      </w:pPr>
    </w:p>
    <w:p w14:paraId="3E9C2A25" w14:textId="77777777" w:rsidR="00610DF9" w:rsidRDefault="00610DF9" w:rsidP="004E3CD1">
      <w:pPr>
        <w:pStyle w:val="NoSpacing"/>
      </w:pPr>
    </w:p>
    <w:p w14:paraId="08099DB2" w14:textId="77777777" w:rsidR="00610DF9" w:rsidRDefault="00610DF9" w:rsidP="004E3CD1">
      <w:pPr>
        <w:pStyle w:val="NoSpacing"/>
      </w:pPr>
    </w:p>
    <w:p w14:paraId="73F36E62" w14:textId="77777777" w:rsidR="00610DF9" w:rsidRDefault="00610DF9" w:rsidP="004E3CD1">
      <w:pPr>
        <w:pStyle w:val="NoSpacing"/>
      </w:pPr>
    </w:p>
    <w:p w14:paraId="5CDE92B2" w14:textId="77777777" w:rsidR="00610DF9" w:rsidRDefault="00610DF9" w:rsidP="004E3CD1">
      <w:pPr>
        <w:pStyle w:val="NoSpacing"/>
      </w:pPr>
    </w:p>
    <w:p w14:paraId="61AEA27C" w14:textId="77777777" w:rsidR="00610DF9" w:rsidRDefault="00610DF9" w:rsidP="004E3CD1">
      <w:pPr>
        <w:pStyle w:val="NoSpacing"/>
      </w:pPr>
    </w:p>
    <w:p w14:paraId="039C5780" w14:textId="77777777" w:rsidR="00610DF9" w:rsidRDefault="00610DF9" w:rsidP="004E3CD1">
      <w:pPr>
        <w:pStyle w:val="NoSpacing"/>
      </w:pPr>
    </w:p>
    <w:p w14:paraId="1FD584EC" w14:textId="77777777" w:rsidR="00610DF9" w:rsidRDefault="00610DF9" w:rsidP="004E3CD1">
      <w:pPr>
        <w:pStyle w:val="NoSpacing"/>
      </w:pPr>
    </w:p>
    <w:p w14:paraId="5D5906C8" w14:textId="77777777" w:rsidR="00610DF9" w:rsidRPr="00610DF9" w:rsidRDefault="00610DF9" w:rsidP="004E3CD1">
      <w:pPr>
        <w:pStyle w:val="NoSpacing"/>
      </w:pPr>
    </w:p>
    <w:p w14:paraId="3B661793" w14:textId="77777777" w:rsidR="00610DF9" w:rsidRPr="00610DF9" w:rsidRDefault="00610DF9" w:rsidP="004E3CD1">
      <w:pPr>
        <w:pStyle w:val="NoSpacing"/>
      </w:pPr>
    </w:p>
    <w:p w14:paraId="56A331FA" w14:textId="77777777" w:rsidR="00610DF9" w:rsidRPr="00610DF9" w:rsidRDefault="00610DF9" w:rsidP="004E3CD1">
      <w:pPr>
        <w:pStyle w:val="NoSpacing"/>
      </w:pPr>
    </w:p>
    <w:p w14:paraId="4DC119EA" w14:textId="77777777" w:rsidR="00610DF9" w:rsidRPr="00610DF9" w:rsidRDefault="00610DF9" w:rsidP="004E3CD1">
      <w:pPr>
        <w:pStyle w:val="NoSpacing"/>
      </w:pPr>
    </w:p>
    <w:p w14:paraId="040BF489" w14:textId="77777777" w:rsidR="00610DF9" w:rsidRPr="00610DF9" w:rsidRDefault="00610DF9" w:rsidP="004E3CD1">
      <w:pPr>
        <w:pStyle w:val="NoSpacing"/>
      </w:pPr>
    </w:p>
    <w:p w14:paraId="59B0ED08" w14:textId="77777777" w:rsidR="00610DF9" w:rsidRPr="00610DF9" w:rsidRDefault="00610DF9" w:rsidP="004E3CD1">
      <w:pPr>
        <w:pStyle w:val="NoSpacing"/>
      </w:pPr>
    </w:p>
    <w:p w14:paraId="73822DC3" w14:textId="77777777" w:rsidR="00610DF9" w:rsidRPr="00610DF9" w:rsidRDefault="00610DF9" w:rsidP="004E3CD1">
      <w:pPr>
        <w:pStyle w:val="NoSpacing"/>
      </w:pPr>
    </w:p>
    <w:p w14:paraId="64227438" w14:textId="618E95B4" w:rsidR="00610DF9" w:rsidRDefault="00610DF9" w:rsidP="004E3CD1">
      <w:pPr>
        <w:pStyle w:val="NoSpacing"/>
        <w:rPr>
          <w:color w:val="548DD4" w:themeColor="text2" w:themeTint="99"/>
        </w:rPr>
      </w:pPr>
    </w:p>
    <w:p w14:paraId="3611F401" w14:textId="69CAAD7E" w:rsidR="002F0F4A" w:rsidRDefault="002F0F4A" w:rsidP="004E3CD1">
      <w:pPr>
        <w:pStyle w:val="NoSpacing"/>
        <w:rPr>
          <w:color w:val="548DD4" w:themeColor="text2" w:themeTint="99"/>
        </w:rPr>
      </w:pPr>
    </w:p>
    <w:p w14:paraId="1F6EA087" w14:textId="72112824" w:rsidR="002F0F4A" w:rsidRDefault="002F0F4A" w:rsidP="004E3CD1">
      <w:pPr>
        <w:pStyle w:val="NoSpacing"/>
        <w:rPr>
          <w:color w:val="548DD4" w:themeColor="text2" w:themeTint="99"/>
        </w:rPr>
      </w:pPr>
    </w:p>
    <w:p w14:paraId="173DE9C3" w14:textId="3D3D9AE8" w:rsidR="002F0F4A" w:rsidRDefault="002F0F4A" w:rsidP="004E3CD1">
      <w:pPr>
        <w:pStyle w:val="NoSpacing"/>
        <w:rPr>
          <w:color w:val="548DD4" w:themeColor="text2" w:themeTint="99"/>
        </w:rPr>
      </w:pPr>
    </w:p>
    <w:p w14:paraId="7F6C918A" w14:textId="0318647B" w:rsidR="002F0F4A" w:rsidRDefault="002F0F4A" w:rsidP="004E3CD1">
      <w:pPr>
        <w:pStyle w:val="NoSpacing"/>
        <w:rPr>
          <w:color w:val="548DD4" w:themeColor="text2" w:themeTint="99"/>
        </w:rPr>
      </w:pPr>
    </w:p>
    <w:p w14:paraId="59D37436" w14:textId="201E17EF" w:rsidR="002F0F4A" w:rsidRDefault="002F0F4A" w:rsidP="004E3CD1">
      <w:pPr>
        <w:pStyle w:val="NoSpacing"/>
        <w:rPr>
          <w:color w:val="548DD4" w:themeColor="text2" w:themeTint="99"/>
        </w:rPr>
      </w:pPr>
    </w:p>
    <w:p w14:paraId="3D88EDE9" w14:textId="491BE56D" w:rsidR="002F0F4A" w:rsidRDefault="002F0F4A" w:rsidP="004E3CD1">
      <w:pPr>
        <w:pStyle w:val="NoSpacing"/>
        <w:rPr>
          <w:color w:val="548DD4" w:themeColor="text2" w:themeTint="99"/>
        </w:rPr>
      </w:pPr>
    </w:p>
    <w:p w14:paraId="4E3D6202" w14:textId="23E5D7A5" w:rsidR="002F0F4A" w:rsidRDefault="002F0F4A" w:rsidP="004E3CD1">
      <w:pPr>
        <w:pStyle w:val="NoSpacing"/>
        <w:rPr>
          <w:color w:val="548DD4" w:themeColor="text2" w:themeTint="99"/>
        </w:rPr>
      </w:pPr>
    </w:p>
    <w:p w14:paraId="438EA484" w14:textId="524A320C" w:rsidR="002F0F4A" w:rsidRDefault="002F0F4A" w:rsidP="004E3CD1">
      <w:pPr>
        <w:pStyle w:val="NoSpacing"/>
        <w:rPr>
          <w:color w:val="548DD4" w:themeColor="text2" w:themeTint="99"/>
        </w:rPr>
      </w:pPr>
    </w:p>
    <w:p w14:paraId="036EC4E3" w14:textId="4B83F9BA" w:rsidR="002F0F4A" w:rsidRDefault="002F0F4A" w:rsidP="004E3CD1">
      <w:pPr>
        <w:pStyle w:val="NoSpacing"/>
        <w:rPr>
          <w:color w:val="548DD4" w:themeColor="text2" w:themeTint="99"/>
        </w:rPr>
      </w:pPr>
    </w:p>
    <w:p w14:paraId="2110366E" w14:textId="0604D5FB" w:rsidR="002F0F4A" w:rsidRDefault="002F0F4A" w:rsidP="004E3CD1">
      <w:pPr>
        <w:pStyle w:val="NoSpacing"/>
        <w:rPr>
          <w:color w:val="548DD4" w:themeColor="text2" w:themeTint="99"/>
        </w:rPr>
      </w:pPr>
    </w:p>
    <w:p w14:paraId="0291C49F" w14:textId="2D30B159" w:rsidR="002F0F4A" w:rsidRDefault="002F0F4A" w:rsidP="004E3CD1">
      <w:pPr>
        <w:pStyle w:val="NoSpacing"/>
        <w:rPr>
          <w:color w:val="548DD4" w:themeColor="text2" w:themeTint="99"/>
        </w:rPr>
      </w:pPr>
    </w:p>
    <w:p w14:paraId="401075E8" w14:textId="52881634" w:rsidR="002F0F4A" w:rsidRDefault="002F0F4A" w:rsidP="004E3CD1">
      <w:pPr>
        <w:pStyle w:val="NoSpacing"/>
        <w:rPr>
          <w:color w:val="548DD4" w:themeColor="text2" w:themeTint="99"/>
        </w:rPr>
      </w:pPr>
    </w:p>
    <w:p w14:paraId="49C8A953" w14:textId="3214A63A" w:rsidR="002F0F4A" w:rsidRDefault="002F0F4A" w:rsidP="004E3CD1">
      <w:pPr>
        <w:pStyle w:val="NoSpacing"/>
        <w:rPr>
          <w:color w:val="548DD4" w:themeColor="text2" w:themeTint="99"/>
        </w:rPr>
      </w:pPr>
    </w:p>
    <w:p w14:paraId="5D39C713" w14:textId="0C971319" w:rsidR="002F0F4A" w:rsidRDefault="002F0F4A" w:rsidP="004E3CD1">
      <w:pPr>
        <w:pStyle w:val="NoSpacing"/>
        <w:rPr>
          <w:color w:val="548DD4" w:themeColor="text2" w:themeTint="99"/>
        </w:rPr>
      </w:pPr>
    </w:p>
    <w:sectPr w:rsidR="002F0F4A" w:rsidSect="003F5E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nextColumn"/>
      <w:pgSz w:w="12240" w:h="15840" w:code="1"/>
      <w:pgMar w:top="2232" w:right="1800" w:bottom="1080" w:left="1800" w:header="432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7C681" w14:textId="77777777" w:rsidR="007318C0" w:rsidRDefault="007318C0">
      <w:pPr>
        <w:spacing w:after="0" w:line="240" w:lineRule="auto"/>
      </w:pPr>
      <w:r>
        <w:separator/>
      </w:r>
    </w:p>
  </w:endnote>
  <w:endnote w:type="continuationSeparator" w:id="0">
    <w:p w14:paraId="76087ED2" w14:textId="77777777" w:rsidR="007318C0" w:rsidRDefault="00731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E3586" w14:textId="77777777" w:rsidR="00137E3A" w:rsidRDefault="00137E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B039E" w14:textId="77777777" w:rsidR="002050EC" w:rsidRPr="00F117AA" w:rsidRDefault="002050EC" w:rsidP="002050EC">
    <w:pPr>
      <w:pStyle w:val="Address"/>
    </w:pPr>
    <w:r w:rsidRPr="00F117AA">
      <w:t>Street Address</w:t>
    </w:r>
    <w:r w:rsidRPr="00C9693D">
      <w:t xml:space="preserve"> </w:t>
    </w:r>
    <w:r w:rsidRPr="00C9693D">
      <w:rPr>
        <w:color w:val="666699"/>
      </w:rPr>
      <w:sym w:font="Wingdings" w:char="F0A7"/>
    </w:r>
    <w:r w:rsidRPr="00C9693D">
      <w:t xml:space="preserve"> </w:t>
    </w:r>
    <w:proofErr w:type="spellStart"/>
    <w:r w:rsidRPr="00F117AA">
      <w:t>Address</w:t>
    </w:r>
    <w:proofErr w:type="spellEnd"/>
    <w:r w:rsidRPr="00F117AA">
      <w:t xml:space="preserve"> 2</w:t>
    </w:r>
    <w:r w:rsidRPr="00C9693D">
      <w:t xml:space="preserve"> </w:t>
    </w:r>
    <w:r w:rsidRPr="00C9693D">
      <w:rPr>
        <w:color w:val="666699"/>
      </w:rPr>
      <w:sym w:font="Wingdings" w:char="F0A7"/>
    </w:r>
    <w:r>
      <w:t xml:space="preserve"> </w:t>
    </w:r>
    <w:r w:rsidRPr="00F117AA">
      <w:t>Phone</w:t>
    </w:r>
    <w:r>
      <w:t>: 555.555.0125</w:t>
    </w:r>
    <w:r>
      <w:rPr>
        <w:szCs w:val="22"/>
      </w:rPr>
      <w:t xml:space="preserve"> </w:t>
    </w:r>
    <w:r w:rsidRPr="00C9693D">
      <w:rPr>
        <w:color w:val="666699"/>
      </w:rPr>
      <w:sym w:font="Wingdings" w:char="F0A7"/>
    </w:r>
    <w:r w:rsidRPr="00C9693D">
      <w:t xml:space="preserve"> </w:t>
    </w:r>
    <w:r w:rsidRPr="00F117AA">
      <w:t>E-mail address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402D" w14:textId="5D97DEFA" w:rsidR="00C9693D" w:rsidRPr="005F5171" w:rsidRDefault="002F0F4A" w:rsidP="00C9693D">
    <w:pPr>
      <w:pStyle w:val="Address"/>
      <w:rPr>
        <w:rFonts w:ascii="Bodoni MT" w:hAnsi="Bodoni MT"/>
      </w:rPr>
    </w:pPr>
    <w:r>
      <w:rPr>
        <w:rFonts w:ascii="Bodoni MT" w:hAnsi="Bodoni MT"/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D789CFC" wp14:editId="72AC7881">
              <wp:simplePos x="0" y="0"/>
              <wp:positionH relativeFrom="column">
                <wp:posOffset>-988695</wp:posOffset>
              </wp:positionH>
              <wp:positionV relativeFrom="paragraph">
                <wp:posOffset>-133351</wp:posOffset>
              </wp:positionV>
              <wp:extent cx="7494270" cy="0"/>
              <wp:effectExtent l="0" t="0" r="0" b="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42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C55FDB" id="Straight Connector 1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77.85pt,-10.5pt" to="512.2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" strokecolor="black [3040]" strokeweight="1.5pt">
              <o:lock v:ext="edit" shapetype="f"/>
            </v:line>
          </w:pict>
        </mc:Fallback>
      </mc:AlternateContent>
    </w:r>
    <w:smartTag w:uri="urn:schemas-microsoft-com:office:smarttags" w:element="address">
      <w:smartTag w:uri="urn:schemas-microsoft-com:office:smarttags" w:element="Street">
        <w:r w:rsidR="000C1E15" w:rsidRPr="005F5171">
          <w:rPr>
            <w:rFonts w:ascii="Bodoni MT" w:hAnsi="Bodoni MT"/>
          </w:rPr>
          <w:t>409 West Park Ave</w:t>
        </w:r>
      </w:smartTag>
      <w:r w:rsidR="00C9693D" w:rsidRPr="005F5171">
        <w:rPr>
          <w:rFonts w:ascii="Bodoni MT" w:hAnsi="Bodoni MT"/>
        </w:rPr>
        <w:t xml:space="preserve"> </w:t>
      </w:r>
      <w:r w:rsidR="00C9693D" w:rsidRPr="005F5171">
        <w:rPr>
          <w:rFonts w:ascii="Bodoni MT" w:hAnsi="Bodoni MT"/>
          <w:color w:val="666699"/>
        </w:rPr>
        <w:sym w:font="Wingdings" w:char="F0A7"/>
      </w:r>
      <w:r w:rsidR="00C9693D" w:rsidRPr="005F5171">
        <w:rPr>
          <w:rFonts w:ascii="Bodoni MT" w:hAnsi="Bodoni MT"/>
        </w:rPr>
        <w:t xml:space="preserve"> </w:t>
      </w:r>
      <w:smartTag w:uri="urn:schemas-microsoft-com:office:smarttags" w:element="City">
        <w:r w:rsidR="000C1E15" w:rsidRPr="005F5171">
          <w:rPr>
            <w:rFonts w:ascii="Bodoni MT" w:hAnsi="Bodoni MT"/>
          </w:rPr>
          <w:t>Niles</w:t>
        </w:r>
      </w:smartTag>
      <w:r w:rsidR="000C1E15" w:rsidRPr="005F5171">
        <w:rPr>
          <w:rFonts w:ascii="Bodoni MT" w:hAnsi="Bodoni MT"/>
        </w:rPr>
        <w:t xml:space="preserve">, </w:t>
      </w:r>
      <w:smartTag w:uri="urn:schemas-microsoft-com:office:smarttags" w:element="State">
        <w:r w:rsidR="000C1E15" w:rsidRPr="005F5171">
          <w:rPr>
            <w:rFonts w:ascii="Bodoni MT" w:hAnsi="Bodoni MT"/>
          </w:rPr>
          <w:t>OH</w:t>
        </w:r>
      </w:smartTag>
      <w:r w:rsidR="000C1E15" w:rsidRPr="005F5171">
        <w:rPr>
          <w:rFonts w:ascii="Bodoni MT" w:hAnsi="Bodoni MT"/>
        </w:rPr>
        <w:t xml:space="preserve"> </w:t>
      </w:r>
      <w:smartTag w:uri="urn:schemas-microsoft-com:office:smarttags" w:element="PostalCode">
        <w:r w:rsidR="000C1E15" w:rsidRPr="005F5171">
          <w:rPr>
            <w:rFonts w:ascii="Bodoni MT" w:hAnsi="Bodoni MT"/>
          </w:rPr>
          <w:t>44446</w:t>
        </w:r>
      </w:smartTag>
    </w:smartTag>
    <w:r w:rsidR="00C9693D" w:rsidRPr="005F5171">
      <w:rPr>
        <w:rFonts w:ascii="Bodoni MT" w:hAnsi="Bodoni MT"/>
      </w:rPr>
      <w:t xml:space="preserve"> </w:t>
    </w:r>
    <w:r w:rsidR="00C9693D" w:rsidRPr="005F5171">
      <w:rPr>
        <w:rFonts w:ascii="Bodoni MT" w:hAnsi="Bodoni MT"/>
        <w:color w:val="666699"/>
      </w:rPr>
      <w:sym w:font="Wingdings" w:char="F0A7"/>
    </w:r>
    <w:r w:rsidR="00C9693D" w:rsidRPr="005F5171">
      <w:rPr>
        <w:rFonts w:ascii="Bodoni MT" w:hAnsi="Bodoni MT"/>
      </w:rPr>
      <w:t xml:space="preserve"> Phone: </w:t>
    </w:r>
    <w:r w:rsidR="000C1E15" w:rsidRPr="005F5171">
      <w:rPr>
        <w:rFonts w:ascii="Bodoni MT" w:hAnsi="Bodoni MT"/>
      </w:rPr>
      <w:t>330-978-1089</w:t>
    </w:r>
    <w:r w:rsidR="00C9693D" w:rsidRPr="005F5171">
      <w:rPr>
        <w:rFonts w:ascii="Bodoni MT" w:hAnsi="Bodoni MT"/>
        <w:szCs w:val="22"/>
      </w:rPr>
      <w:t xml:space="preserve"> </w:t>
    </w:r>
    <w:r w:rsidR="00C9693D" w:rsidRPr="005F5171">
      <w:rPr>
        <w:rFonts w:ascii="Bodoni MT" w:hAnsi="Bodoni MT"/>
        <w:color w:val="666699"/>
      </w:rPr>
      <w:sym w:font="Wingdings" w:char="F0A7"/>
    </w:r>
    <w:r w:rsidR="00C9693D" w:rsidRPr="005F5171">
      <w:rPr>
        <w:rFonts w:ascii="Bodoni MT" w:hAnsi="Bodoni MT"/>
      </w:rPr>
      <w:t xml:space="preserve"> </w:t>
    </w:r>
    <w:r w:rsidR="000C1E15" w:rsidRPr="005F5171">
      <w:rPr>
        <w:rFonts w:ascii="Bodoni MT" w:hAnsi="Bodoni MT"/>
      </w:rPr>
      <w:t>Fax: 330-349-9349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A686F" w14:textId="77777777" w:rsidR="007318C0" w:rsidRDefault="007318C0">
      <w:pPr>
        <w:spacing w:after="0" w:line="240" w:lineRule="auto"/>
      </w:pPr>
      <w:r>
        <w:separator/>
      </w:r>
    </w:p>
  </w:footnote>
  <w:footnote w:type="continuationSeparator" w:id="0">
    <w:p w14:paraId="699B0D0C" w14:textId="77777777" w:rsidR="007318C0" w:rsidRDefault="00731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6349A" w14:textId="77777777" w:rsidR="00137E3A" w:rsidRDefault="00137E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49F63" w14:textId="204A40B3" w:rsidR="00C71B10" w:rsidRDefault="002F0F4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AF224C" wp14:editId="4C4F7BB9">
              <wp:simplePos x="0" y="0"/>
              <wp:positionH relativeFrom="page">
                <wp:posOffset>484505</wp:posOffset>
              </wp:positionH>
              <wp:positionV relativeFrom="page">
                <wp:posOffset>699135</wp:posOffset>
              </wp:positionV>
              <wp:extent cx="6858000" cy="118745"/>
              <wp:effectExtent l="0" t="0" r="0" b="0"/>
              <wp:wrapNone/>
              <wp:docPr id="4" name="Group 13" descr="level ba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18745"/>
                        <a:chOff x="19431000" y="18690336"/>
                        <a:chExt cx="6858000" cy="118872"/>
                      </a:xfrm>
                    </wpg:grpSpPr>
                    <wps:wsp>
                      <wps:cNvPr id="5" name="Rectangle 14"/>
                      <wps:cNvSpPr>
                        <a:spLocks noChangeArrowheads="1" noChangeShapeType="1"/>
                      </wps:cNvSpPr>
                      <wps:spPr bwMode="auto">
                        <a:xfrm>
                          <a:off x="19431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Rectangle 15"/>
                      <wps:cNvSpPr>
                        <a:spLocks noChangeArrowheads="1" noChangeShapeType="1"/>
                      </wps:cNvSpPr>
                      <wps:spPr bwMode="auto">
                        <a:xfrm>
                          <a:off x="21717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Rectangle 16"/>
                      <wps:cNvSpPr>
                        <a:spLocks noChangeArrowheads="1" noChangeShapeType="1"/>
                      </wps:cNvSpPr>
                      <wps:spPr bwMode="auto">
                        <a:xfrm>
                          <a:off x="24003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1BCAD7" id="Group 13" o:spid="_x0000_s1026" alt="level bars" style="position:absolute;margin-left:38.15pt;margin-top:55.05pt;width:540pt;height:9.35pt;z-index:251659264;mso-position-horizontal-relative:page;mso-position-vertical-relative:page" coordorigin="194310,186903" coordsize="6858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">
              <v:rect id="Rectangle 14" o:spid="_x0000_s1027" style="position:absolute;left:19431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" fillcolor="#fc0" stroked="f" strokeweight="0" insetpen="t">
                <v:shadow color="#ccc"/>
                <o:lock v:ext="edit" shapetype="t"/>
                <v:textbox inset="2.88pt,2.88pt,2.88pt,2.88pt"/>
              </v:rect>
              <v:rect id="Rectangle 15" o:spid="_x0000_s1028" style="position:absolute;left:21717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" fillcolor="#f90" stroked="f" strokeweight="0" insetpen="t">
                <v:shadow color="#ccc"/>
                <o:lock v:ext="edit" shapetype="t"/>
                <v:textbox inset="2.88pt,2.88pt,2.88pt,2.88pt"/>
              </v:rect>
              <v:rect id="Rectangle 16" o:spid="_x0000_s1029" style="position:absolute;left:24003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" fillcolor="#669" stroked="f" strokeweight="0" insetpen="t">
                <v:shadow color="#ccc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F44F4" w14:textId="39391921" w:rsidR="00D977A0" w:rsidRDefault="002F0F4A" w:rsidP="00D977A0">
    <w:r>
      <w:rPr>
        <w:rFonts w:ascii="Bodoni MT" w:hAnsi="Bodoni MT"/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C37728" wp14:editId="1E7CEA66">
              <wp:simplePos x="0" y="0"/>
              <wp:positionH relativeFrom="column">
                <wp:posOffset>4079875</wp:posOffset>
              </wp:positionH>
              <wp:positionV relativeFrom="paragraph">
                <wp:posOffset>13335</wp:posOffset>
              </wp:positionV>
              <wp:extent cx="1673860" cy="1731010"/>
              <wp:effectExtent l="12700" t="13335" r="8890" b="8255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860" cy="1731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2B280A" w14:textId="77777777" w:rsidR="00D2368F" w:rsidRDefault="00D2368F" w:rsidP="00D2368F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D2368F">
                            <w:rPr>
                              <w:b/>
                              <w:sz w:val="24"/>
                              <w:szCs w:val="24"/>
                            </w:rPr>
                            <w:t>KV Electric LLC</w:t>
                          </w:r>
                        </w:p>
                        <w:p w14:paraId="7DAC062F" w14:textId="77777777" w:rsidR="00D2368F" w:rsidRDefault="00D2368F" w:rsidP="00D2368F">
                          <w:pPr>
                            <w:pStyle w:val="NoSpacing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409 West Park Ave</w:t>
                          </w:r>
                        </w:p>
                        <w:p w14:paraId="4B763142" w14:textId="77777777" w:rsidR="00D2368F" w:rsidRDefault="00D2368F" w:rsidP="00D2368F">
                          <w:pPr>
                            <w:pStyle w:val="NoSpacing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Niles, Ohio  44446</w:t>
                          </w:r>
                        </w:p>
                        <w:p w14:paraId="104C984E" w14:textId="77777777" w:rsidR="00D2368F" w:rsidRDefault="00D2368F" w:rsidP="00D2368F">
                          <w:pPr>
                            <w:pStyle w:val="NoSpacing"/>
                            <w:rPr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657BAE51" w14:textId="77777777" w:rsidR="00D2368F" w:rsidRPr="00D977A0" w:rsidRDefault="00D2368F" w:rsidP="00D2368F">
                          <w:pPr>
                            <w:pStyle w:val="NoSpacing"/>
                            <w:rPr>
                              <w:sz w:val="18"/>
                              <w:szCs w:val="18"/>
                            </w:rPr>
                          </w:pPr>
                          <w:r w:rsidRPr="00D977A0">
                            <w:rPr>
                              <w:sz w:val="18"/>
                              <w:szCs w:val="18"/>
                            </w:rPr>
                            <w:t>Phone</w:t>
                          </w:r>
                          <w:r w:rsidR="00D977A0" w:rsidRPr="00D977A0">
                            <w:rPr>
                              <w:sz w:val="18"/>
                              <w:szCs w:val="18"/>
                            </w:rPr>
                            <w:t>: 330-978-1089</w:t>
                          </w:r>
                        </w:p>
                        <w:p w14:paraId="54DB4C4A" w14:textId="77777777" w:rsidR="00D977A0" w:rsidRPr="00D977A0" w:rsidRDefault="00D977A0" w:rsidP="00D2368F">
                          <w:pPr>
                            <w:pStyle w:val="NoSpacing"/>
                            <w:rPr>
                              <w:sz w:val="18"/>
                              <w:szCs w:val="18"/>
                            </w:rPr>
                          </w:pPr>
                          <w:r w:rsidRPr="00D977A0">
                            <w:rPr>
                              <w:sz w:val="18"/>
                              <w:szCs w:val="18"/>
                            </w:rPr>
                            <w:t>Fax:     330-349-9349</w:t>
                          </w:r>
                        </w:p>
                        <w:p w14:paraId="7C0A9E2D" w14:textId="77777777" w:rsidR="00D977A0" w:rsidRDefault="00D977A0" w:rsidP="00D2368F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 w:rsidRPr="00D977A0">
                            <w:rPr>
                              <w:sz w:val="16"/>
                              <w:szCs w:val="16"/>
                            </w:rPr>
                            <w:t>Email:</w:t>
                          </w:r>
                          <w:r w:rsidR="00137E3A">
                            <w:rPr>
                              <w:sz w:val="16"/>
                              <w:szCs w:val="16"/>
                            </w:rPr>
                            <w:t xml:space="preserve"> kv@kvelectricllc.com</w:t>
                          </w:r>
                        </w:p>
                        <w:p w14:paraId="3E6328BF" w14:textId="77777777" w:rsidR="00D977A0" w:rsidRDefault="00D977A0" w:rsidP="00D2368F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D1EFFB9" w14:textId="77777777" w:rsidR="00D977A0" w:rsidRPr="00D977A0" w:rsidRDefault="00D977A0" w:rsidP="00D2368F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WWW.KVELECTRICLLC.COM</w:t>
                          </w:r>
                        </w:p>
                        <w:p w14:paraId="29456255" w14:textId="77777777" w:rsidR="00D2368F" w:rsidRDefault="00D2368F" w:rsidP="00D2368F">
                          <w:pPr>
                            <w:pStyle w:val="NoSpacing"/>
                          </w:pPr>
                        </w:p>
                        <w:p w14:paraId="65DA0FBF" w14:textId="77777777" w:rsidR="00D2368F" w:rsidRDefault="00D977A0">
                          <w:r>
                            <w:t>Ohio License #35076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3772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21.25pt;margin-top:1.05pt;width:131.8pt;height:13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">
              <v:textbox>
                <w:txbxContent>
                  <w:p w14:paraId="672B280A" w14:textId="77777777" w:rsidR="00D2368F" w:rsidRDefault="00D2368F" w:rsidP="00D2368F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D2368F">
                      <w:rPr>
                        <w:b/>
                        <w:sz w:val="24"/>
                        <w:szCs w:val="24"/>
                      </w:rPr>
                      <w:t>KV Electric LLC</w:t>
                    </w:r>
                  </w:p>
                  <w:p w14:paraId="7DAC062F" w14:textId="77777777" w:rsidR="00D2368F" w:rsidRDefault="00D2368F" w:rsidP="00D2368F">
                    <w:pPr>
                      <w:pStyle w:val="NoSpacing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409 West Park Ave</w:t>
                    </w:r>
                  </w:p>
                  <w:p w14:paraId="4B763142" w14:textId="77777777" w:rsidR="00D2368F" w:rsidRDefault="00D2368F" w:rsidP="00D2368F">
                    <w:pPr>
                      <w:pStyle w:val="NoSpacing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Niles, Ohio  44446</w:t>
                    </w:r>
                  </w:p>
                  <w:p w14:paraId="104C984E" w14:textId="77777777" w:rsidR="00D2368F" w:rsidRDefault="00D2368F" w:rsidP="00D2368F">
                    <w:pPr>
                      <w:pStyle w:val="NoSpacing"/>
                      <w:rPr>
                        <w:b/>
                        <w:sz w:val="22"/>
                        <w:szCs w:val="22"/>
                      </w:rPr>
                    </w:pPr>
                  </w:p>
                  <w:p w14:paraId="657BAE51" w14:textId="77777777" w:rsidR="00D2368F" w:rsidRPr="00D977A0" w:rsidRDefault="00D2368F" w:rsidP="00D2368F">
                    <w:pPr>
                      <w:pStyle w:val="NoSpacing"/>
                      <w:rPr>
                        <w:sz w:val="18"/>
                        <w:szCs w:val="18"/>
                      </w:rPr>
                    </w:pPr>
                    <w:r w:rsidRPr="00D977A0">
                      <w:rPr>
                        <w:sz w:val="18"/>
                        <w:szCs w:val="18"/>
                      </w:rPr>
                      <w:t>Phone</w:t>
                    </w:r>
                    <w:r w:rsidR="00D977A0" w:rsidRPr="00D977A0">
                      <w:rPr>
                        <w:sz w:val="18"/>
                        <w:szCs w:val="18"/>
                      </w:rPr>
                      <w:t>: 330-978-1089</w:t>
                    </w:r>
                  </w:p>
                  <w:p w14:paraId="54DB4C4A" w14:textId="77777777" w:rsidR="00D977A0" w:rsidRPr="00D977A0" w:rsidRDefault="00D977A0" w:rsidP="00D2368F">
                    <w:pPr>
                      <w:pStyle w:val="NoSpacing"/>
                      <w:rPr>
                        <w:sz w:val="18"/>
                        <w:szCs w:val="18"/>
                      </w:rPr>
                    </w:pPr>
                    <w:r w:rsidRPr="00D977A0">
                      <w:rPr>
                        <w:sz w:val="18"/>
                        <w:szCs w:val="18"/>
                      </w:rPr>
                      <w:t>Fax:     330-349-9349</w:t>
                    </w:r>
                  </w:p>
                  <w:p w14:paraId="7C0A9E2D" w14:textId="77777777" w:rsidR="00D977A0" w:rsidRDefault="00D977A0" w:rsidP="00D2368F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 w:rsidRPr="00D977A0">
                      <w:rPr>
                        <w:sz w:val="16"/>
                        <w:szCs w:val="16"/>
                      </w:rPr>
                      <w:t>Email:</w:t>
                    </w:r>
                    <w:r w:rsidR="00137E3A">
                      <w:rPr>
                        <w:sz w:val="16"/>
                        <w:szCs w:val="16"/>
                      </w:rPr>
                      <w:t xml:space="preserve"> kv@kvelectricllc.com</w:t>
                    </w:r>
                  </w:p>
                  <w:p w14:paraId="3E6328BF" w14:textId="77777777" w:rsidR="00D977A0" w:rsidRDefault="00D977A0" w:rsidP="00D2368F">
                    <w:pPr>
                      <w:pStyle w:val="NoSpacing"/>
                      <w:rPr>
                        <w:sz w:val="16"/>
                        <w:szCs w:val="16"/>
                      </w:rPr>
                    </w:pPr>
                  </w:p>
                  <w:p w14:paraId="7D1EFFB9" w14:textId="77777777" w:rsidR="00D977A0" w:rsidRPr="00D977A0" w:rsidRDefault="00D977A0" w:rsidP="00D2368F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WWW.KVELECTRICLLC.COM</w:t>
                    </w:r>
                  </w:p>
                  <w:p w14:paraId="29456255" w14:textId="77777777" w:rsidR="00D2368F" w:rsidRDefault="00D2368F" w:rsidP="00D2368F">
                    <w:pPr>
                      <w:pStyle w:val="NoSpacing"/>
                    </w:pPr>
                  </w:p>
                  <w:p w14:paraId="65DA0FBF" w14:textId="77777777" w:rsidR="00D2368F" w:rsidRDefault="00D977A0">
                    <w:r>
                      <w:t>Ohio License #35076</w:t>
                    </w:r>
                  </w:p>
                </w:txbxContent>
              </v:textbox>
            </v:shape>
          </w:pict>
        </mc:Fallback>
      </mc:AlternateContent>
    </w:r>
    <w:r w:rsidR="00D2368F" w:rsidRPr="00D2368F">
      <w:rPr>
        <w:rFonts w:ascii="Bodoni MT" w:hAnsi="Bodoni MT"/>
        <w:noProof/>
      </w:rPr>
      <w:drawing>
        <wp:inline distT="0" distB="0" distL="0" distR="0" wp14:anchorId="03BF0032" wp14:editId="51772D4B">
          <wp:extent cx="3905969" cy="1207698"/>
          <wp:effectExtent l="19050" t="0" r="0" b="0"/>
          <wp:docPr id="2" name="Picture 0" descr="KV Electri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V Electric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11224" cy="1209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3371" w:rsidRPr="005F5171">
      <w:rPr>
        <w:rFonts w:ascii="Bodoni MT" w:hAnsi="Bodoni MT"/>
      </w:rPr>
      <w:tab/>
    </w:r>
  </w:p>
  <w:p w14:paraId="42954A8A" w14:textId="77777777" w:rsidR="00D977A0" w:rsidRDefault="00D977A0" w:rsidP="00D977A0">
    <w:r>
      <w:t>COMMERCIAL---INDUSTRIAL---RESIDENTIAL</w:t>
    </w:r>
  </w:p>
  <w:p w14:paraId="74595A62" w14:textId="77777777" w:rsidR="00D2368F" w:rsidRDefault="00D2368F" w:rsidP="00D2368F"/>
  <w:p w14:paraId="22ED6208" w14:textId="77777777" w:rsidR="00483371" w:rsidRPr="005F5171" w:rsidRDefault="00483371" w:rsidP="00483371">
    <w:pPr>
      <w:pStyle w:val="Header"/>
      <w:spacing w:after="120"/>
      <w:rPr>
        <w:rFonts w:ascii="Bodoni MT" w:hAnsi="Bodoni MT"/>
      </w:rPr>
    </w:pPr>
  </w:p>
  <w:p w14:paraId="07D68D46" w14:textId="77777777" w:rsidR="00483371" w:rsidRDefault="00D55B57" w:rsidP="00D2368F">
    <w:pPr>
      <w:pStyle w:val="Header"/>
      <w:tabs>
        <w:tab w:val="clear" w:pos="4320"/>
        <w:tab w:val="left" w:pos="3931"/>
      </w:tabs>
      <w:spacing w:after="120"/>
      <w:rPr>
        <w:rFonts w:ascii="Bodoni MT" w:hAnsi="Bodoni MT"/>
      </w:rPr>
    </w:pPr>
    <w:r>
      <w:rPr>
        <w:rFonts w:ascii="Bodoni MT" w:hAnsi="Bodoni MT"/>
      </w:rPr>
      <w:t xml:space="preserve">                               </w:t>
    </w:r>
  </w:p>
  <w:p w14:paraId="4CF66B07" w14:textId="77777777" w:rsidR="00D2368F" w:rsidRPr="005F5171" w:rsidRDefault="00D2368F" w:rsidP="00D2368F">
    <w:pPr>
      <w:pStyle w:val="Header"/>
      <w:tabs>
        <w:tab w:val="clear" w:pos="4320"/>
        <w:tab w:val="left" w:pos="3931"/>
      </w:tabs>
      <w:spacing w:after="120"/>
      <w:rPr>
        <w:rFonts w:ascii="Bodoni MT" w:hAnsi="Bodoni MT"/>
      </w:rPr>
    </w:pPr>
  </w:p>
  <w:p w14:paraId="2474D904" w14:textId="63309EB3" w:rsidR="00483371" w:rsidRDefault="002F0F4A" w:rsidP="00483371">
    <w:pPr>
      <w:pStyle w:val="Header"/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41179C0" wp14:editId="118CD769">
              <wp:simplePos x="0" y="0"/>
              <wp:positionH relativeFrom="column">
                <wp:posOffset>-712470</wp:posOffset>
              </wp:positionH>
              <wp:positionV relativeFrom="paragraph">
                <wp:posOffset>11429</wp:posOffset>
              </wp:positionV>
              <wp:extent cx="7339330" cy="0"/>
              <wp:effectExtent l="0" t="0" r="0" b="0"/>
              <wp:wrapNone/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339330" cy="0"/>
                      </a:xfrm>
                      <a:prstGeom prst="line">
                        <a:avLst/>
                      </a:prstGeom>
                      <a:ln w="19050" cmpd="thickThin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0D9992" id="Straight Connector 1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6.1pt,.9pt" to="521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" strokecolor="black [3040]" strokeweight="1.5pt">
              <v:stroke linestyle="thickThin"/>
              <o:lock v:ext="edit" shapetype="f"/>
            </v:line>
          </w:pict>
        </mc:Fallback>
      </mc:AlternateContent>
    </w:r>
    <w:r w:rsidR="00483371">
      <w:tab/>
    </w:r>
    <w:r w:rsidR="0048337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22B16"/>
    <w:multiLevelType w:val="hybridMultilevel"/>
    <w:tmpl w:val="5FB40494"/>
    <w:lvl w:ilvl="0" w:tplc="E5DA5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E30B38"/>
    <w:multiLevelType w:val="hybridMultilevel"/>
    <w:tmpl w:val="11E02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fc0,#f90,#6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7F"/>
    <w:rsid w:val="00006566"/>
    <w:rsid w:val="00016643"/>
    <w:rsid w:val="00065C23"/>
    <w:rsid w:val="0007762F"/>
    <w:rsid w:val="00094039"/>
    <w:rsid w:val="000C1E15"/>
    <w:rsid w:val="0012029C"/>
    <w:rsid w:val="00137E3A"/>
    <w:rsid w:val="00150CB1"/>
    <w:rsid w:val="001C0735"/>
    <w:rsid w:val="001D7EBD"/>
    <w:rsid w:val="002050EC"/>
    <w:rsid w:val="00214D96"/>
    <w:rsid w:val="00273A53"/>
    <w:rsid w:val="00277E14"/>
    <w:rsid w:val="00283394"/>
    <w:rsid w:val="002866B8"/>
    <w:rsid w:val="002D0A56"/>
    <w:rsid w:val="002F0F4A"/>
    <w:rsid w:val="00306714"/>
    <w:rsid w:val="003124EB"/>
    <w:rsid w:val="00342978"/>
    <w:rsid w:val="00347A21"/>
    <w:rsid w:val="003C26CD"/>
    <w:rsid w:val="003D17F6"/>
    <w:rsid w:val="003E6F76"/>
    <w:rsid w:val="003F32E5"/>
    <w:rsid w:val="003F5EBE"/>
    <w:rsid w:val="00413097"/>
    <w:rsid w:val="004275BB"/>
    <w:rsid w:val="00454CDF"/>
    <w:rsid w:val="00461BD9"/>
    <w:rsid w:val="004717C9"/>
    <w:rsid w:val="004719CC"/>
    <w:rsid w:val="00474109"/>
    <w:rsid w:val="00483371"/>
    <w:rsid w:val="004C5B04"/>
    <w:rsid w:val="004E3CD1"/>
    <w:rsid w:val="004F0408"/>
    <w:rsid w:val="00506068"/>
    <w:rsid w:val="005063B3"/>
    <w:rsid w:val="0050709F"/>
    <w:rsid w:val="00582942"/>
    <w:rsid w:val="005A6F06"/>
    <w:rsid w:val="005B5322"/>
    <w:rsid w:val="005E6A73"/>
    <w:rsid w:val="005F5171"/>
    <w:rsid w:val="00610DF9"/>
    <w:rsid w:val="006B0C85"/>
    <w:rsid w:val="006E4DD5"/>
    <w:rsid w:val="006E51EA"/>
    <w:rsid w:val="006F1705"/>
    <w:rsid w:val="007318C0"/>
    <w:rsid w:val="007F44F0"/>
    <w:rsid w:val="0081711B"/>
    <w:rsid w:val="00823E95"/>
    <w:rsid w:val="0082699A"/>
    <w:rsid w:val="008E5533"/>
    <w:rsid w:val="008F617F"/>
    <w:rsid w:val="00926182"/>
    <w:rsid w:val="0093732E"/>
    <w:rsid w:val="00A33656"/>
    <w:rsid w:val="00AC59F5"/>
    <w:rsid w:val="00B205B4"/>
    <w:rsid w:val="00B3371D"/>
    <w:rsid w:val="00B6204C"/>
    <w:rsid w:val="00BE4058"/>
    <w:rsid w:val="00BF7382"/>
    <w:rsid w:val="00C1231A"/>
    <w:rsid w:val="00C22613"/>
    <w:rsid w:val="00C41A87"/>
    <w:rsid w:val="00C53EC1"/>
    <w:rsid w:val="00C71B10"/>
    <w:rsid w:val="00C9693D"/>
    <w:rsid w:val="00CB0479"/>
    <w:rsid w:val="00D2368F"/>
    <w:rsid w:val="00D32A8E"/>
    <w:rsid w:val="00D400F4"/>
    <w:rsid w:val="00D55B57"/>
    <w:rsid w:val="00D56C83"/>
    <w:rsid w:val="00D735CA"/>
    <w:rsid w:val="00D977A0"/>
    <w:rsid w:val="00DD2042"/>
    <w:rsid w:val="00E14E1C"/>
    <w:rsid w:val="00E21001"/>
    <w:rsid w:val="00E56C56"/>
    <w:rsid w:val="00E875F2"/>
    <w:rsid w:val="00E9458D"/>
    <w:rsid w:val="00EA7080"/>
    <w:rsid w:val="00ED767D"/>
    <w:rsid w:val="00EE0353"/>
    <w:rsid w:val="00F1068F"/>
    <w:rsid w:val="00F117AA"/>
    <w:rsid w:val="00F51E5F"/>
    <w:rsid w:val="00F67C00"/>
    <w:rsid w:val="00F82F61"/>
    <w:rsid w:val="00F90089"/>
    <w:rsid w:val="00F94C48"/>
    <w:rsid w:val="00FB270F"/>
    <w:rsid w:val="00FE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2049">
      <o:colormru v:ext="edit" colors="#fc0,#f90,#669"/>
    </o:shapedefaults>
    <o:shapelayout v:ext="edit">
      <o:idmap v:ext="edit" data="1"/>
    </o:shapelayout>
  </w:shapeDefaults>
  <w:decimalSymbol w:val="."/>
  <w:listSeparator w:val=","/>
  <w14:docId w14:val="5FA0D26D"/>
  <w15:docId w15:val="{830C2EE0-2A99-4AB0-8EC4-E41BBDFCD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CDF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6E51EA"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Heading2">
    <w:name w:val="heading 2"/>
    <w:basedOn w:val="Normal"/>
    <w:next w:val="Normal"/>
    <w:qFormat/>
    <w:rsid w:val="00F117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117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117A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3A53"/>
    <w:pPr>
      <w:tabs>
        <w:tab w:val="center" w:pos="4320"/>
        <w:tab w:val="right" w:pos="8640"/>
      </w:tabs>
    </w:pPr>
    <w:rPr>
      <w:color w:val="auto"/>
    </w:rPr>
  </w:style>
  <w:style w:type="paragraph" w:customStyle="1" w:styleId="Address">
    <w:name w:val="Address"/>
    <w:rsid w:val="00273A53"/>
    <w:pPr>
      <w:spacing w:line="271" w:lineRule="auto"/>
      <w:jc w:val="center"/>
    </w:pPr>
    <w:rPr>
      <w:rFonts w:ascii="Arial" w:hAnsi="Arial" w:cs="Arial"/>
      <w:kern w:val="28"/>
      <w:sz w:val="16"/>
      <w:szCs w:val="16"/>
    </w:rPr>
  </w:style>
  <w:style w:type="paragraph" w:styleId="BodyText">
    <w:name w:val="Body Text"/>
    <w:basedOn w:val="Normal"/>
    <w:rsid w:val="00E9458D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Footer">
    <w:name w:val="footer"/>
    <w:basedOn w:val="Normal"/>
    <w:rsid w:val="00273A53"/>
    <w:pPr>
      <w:tabs>
        <w:tab w:val="center" w:pos="4320"/>
        <w:tab w:val="right" w:pos="8640"/>
      </w:tabs>
    </w:pPr>
    <w:rPr>
      <w:color w:val="auto"/>
    </w:rPr>
  </w:style>
  <w:style w:type="paragraph" w:customStyle="1" w:styleId="ccEnclosure">
    <w:name w:val="cc:/Enclosure"/>
    <w:basedOn w:val="Normal"/>
    <w:rsid w:val="00E9458D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</w:rPr>
  </w:style>
  <w:style w:type="paragraph" w:styleId="Closing">
    <w:name w:val="Closing"/>
    <w:basedOn w:val="Normal"/>
    <w:rsid w:val="00E9458D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Date">
    <w:name w:val="Date"/>
    <w:basedOn w:val="Normal"/>
    <w:next w:val="Normal"/>
    <w:rsid w:val="00E9458D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RecipientAddress">
    <w:name w:val="Recipient Address"/>
    <w:basedOn w:val="Normal"/>
    <w:rsid w:val="00E9458D"/>
    <w:pPr>
      <w:spacing w:after="0" w:line="240" w:lineRule="auto"/>
    </w:pPr>
    <w:rPr>
      <w:color w:val="auto"/>
      <w:kern w:val="0"/>
      <w:sz w:val="24"/>
      <w:szCs w:val="24"/>
    </w:rPr>
  </w:style>
  <w:style w:type="paragraph" w:styleId="Salutation">
    <w:name w:val="Salutation"/>
    <w:basedOn w:val="Normal"/>
    <w:next w:val="Normal"/>
    <w:rsid w:val="00E9458D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Signature">
    <w:name w:val="Signature"/>
    <w:basedOn w:val="Normal"/>
    <w:rsid w:val="00E9458D"/>
    <w:pPr>
      <w:spacing w:after="0" w:line="240" w:lineRule="auto"/>
    </w:pPr>
    <w:rPr>
      <w:color w:val="auto"/>
      <w:kern w:val="0"/>
      <w:sz w:val="24"/>
      <w:szCs w:val="24"/>
    </w:rPr>
  </w:style>
  <w:style w:type="paragraph" w:customStyle="1" w:styleId="JobTitle">
    <w:name w:val="Job Title"/>
    <w:next w:val="ccEnclosure"/>
    <w:rsid w:val="00E9458D"/>
    <w:pPr>
      <w:spacing w:before="120" w:after="96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613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1E1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4039"/>
    <w:pPr>
      <w:ind w:left="720"/>
      <w:contextualSpacing/>
    </w:pPr>
  </w:style>
  <w:style w:type="paragraph" w:styleId="NoSpacing">
    <w:name w:val="No Spacing"/>
    <w:uiPriority w:val="1"/>
    <w:qFormat/>
    <w:rsid w:val="00F90089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n\AppData\Local\Temp\KV%20ELECTRIC%20LETTERHEAD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KV ELECTRIC LETTERHEAD new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Danielle DiLisio</cp:lastModifiedBy>
  <cp:revision>3</cp:revision>
  <cp:lastPrinted>2020-06-26T17:11:00Z</cp:lastPrinted>
  <dcterms:created xsi:type="dcterms:W3CDTF">2021-01-06T16:05:00Z</dcterms:created>
  <dcterms:modified xsi:type="dcterms:W3CDTF">2021-01-11T13:44:00Z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TC060874681033</vt:lpwstr>
  </property>
</Properties>
</file>